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052" w:rsidRDefault="009274F5" w:rsidP="009B260A">
      <w:pPr>
        <w:jc w:val="center"/>
      </w:pPr>
      <w:r>
        <w:rPr>
          <w:noProof/>
        </w:rPr>
        <w:drawing>
          <wp:inline distT="0" distB="0" distL="0" distR="0">
            <wp:extent cx="6111240" cy="1264920"/>
            <wp:effectExtent l="19050" t="0" r="3810" b="0"/>
            <wp:docPr id="1" name="Рисунок 1" descr="ШАБЛОНЫ БЛАНКОВ_Секретар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БЛОНЫ БЛАНКОВ_Секретар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60A" w:rsidRDefault="009B260A" w:rsidP="00BB0FD0">
      <w:pPr>
        <w:ind w:firstLine="6660"/>
        <w:rPr>
          <w:sz w:val="30"/>
          <w:szCs w:val="30"/>
        </w:rPr>
      </w:pPr>
    </w:p>
    <w:p w:rsidR="001D57BB" w:rsidRPr="001D57BB" w:rsidRDefault="001D57BB" w:rsidP="001D57BB">
      <w:pPr>
        <w:ind w:firstLine="6120"/>
        <w:rPr>
          <w:sz w:val="30"/>
          <w:szCs w:val="30"/>
        </w:rPr>
      </w:pPr>
      <w:r w:rsidRPr="001D57BB">
        <w:rPr>
          <w:sz w:val="30"/>
          <w:szCs w:val="30"/>
        </w:rPr>
        <w:t xml:space="preserve">Главам </w:t>
      </w:r>
    </w:p>
    <w:p w:rsidR="001D57BB" w:rsidRPr="001D57BB" w:rsidRDefault="001D57BB" w:rsidP="001D57BB">
      <w:pPr>
        <w:ind w:firstLine="6120"/>
        <w:rPr>
          <w:sz w:val="30"/>
          <w:szCs w:val="30"/>
        </w:rPr>
      </w:pPr>
      <w:r w:rsidRPr="001D57BB">
        <w:rPr>
          <w:sz w:val="30"/>
          <w:szCs w:val="30"/>
        </w:rPr>
        <w:t xml:space="preserve">муниципальных образований </w:t>
      </w:r>
    </w:p>
    <w:p w:rsidR="003F57A4" w:rsidRPr="002C3C07" w:rsidRDefault="001D57BB" w:rsidP="001D57BB">
      <w:pPr>
        <w:ind w:firstLine="6120"/>
        <w:rPr>
          <w:sz w:val="30"/>
          <w:szCs w:val="30"/>
        </w:rPr>
      </w:pPr>
      <w:r w:rsidRPr="001D57BB">
        <w:rPr>
          <w:sz w:val="30"/>
          <w:szCs w:val="30"/>
        </w:rPr>
        <w:t>Республики Татарстан</w:t>
      </w:r>
    </w:p>
    <w:p w:rsidR="003F57A4" w:rsidRDefault="003F57A4" w:rsidP="003F57A4">
      <w:pPr>
        <w:jc w:val="center"/>
        <w:rPr>
          <w:sz w:val="30"/>
          <w:szCs w:val="30"/>
        </w:rPr>
      </w:pPr>
    </w:p>
    <w:p w:rsidR="00690195" w:rsidRPr="002C3C07" w:rsidRDefault="00690195" w:rsidP="003F57A4">
      <w:pPr>
        <w:jc w:val="center"/>
        <w:rPr>
          <w:sz w:val="30"/>
          <w:szCs w:val="30"/>
        </w:rPr>
      </w:pPr>
    </w:p>
    <w:p w:rsidR="003F57A4" w:rsidRPr="002C3C07" w:rsidRDefault="003F57A4" w:rsidP="003F57A4">
      <w:pPr>
        <w:jc w:val="center"/>
        <w:rPr>
          <w:sz w:val="30"/>
          <w:szCs w:val="30"/>
        </w:rPr>
      </w:pPr>
      <w:r w:rsidRPr="002C3C07">
        <w:rPr>
          <w:sz w:val="30"/>
          <w:szCs w:val="30"/>
        </w:rPr>
        <w:t>Уважаемые коллеги!</w:t>
      </w:r>
    </w:p>
    <w:p w:rsidR="003F57A4" w:rsidRDefault="003F57A4" w:rsidP="003F57A4">
      <w:pPr>
        <w:jc w:val="both"/>
        <w:rPr>
          <w:sz w:val="30"/>
          <w:szCs w:val="30"/>
        </w:rPr>
      </w:pPr>
    </w:p>
    <w:p w:rsidR="00870465" w:rsidRDefault="002600AE" w:rsidP="002600AE">
      <w:pPr>
        <w:ind w:firstLine="708"/>
        <w:jc w:val="both"/>
        <w:rPr>
          <w:sz w:val="30"/>
          <w:szCs w:val="30"/>
        </w:rPr>
      </w:pPr>
      <w:r w:rsidRPr="002600AE">
        <w:rPr>
          <w:sz w:val="30"/>
          <w:szCs w:val="30"/>
        </w:rPr>
        <w:t>Согласно распоряжению Председателя Государственного Совета Республики Татарстан Ф.Х. Мухаметшина, в целях воспитания активной гражданской позиции и формирования патриотизма, правового просвещения, углубления знаний учащихся о государственном устройстве страны и поощрения их творческой активности в период с 10 по 15 февраля 2020 года в общеобразовательных организациях нашей республики буд</w:t>
      </w:r>
      <w:r w:rsidR="00AB470E">
        <w:rPr>
          <w:sz w:val="30"/>
          <w:szCs w:val="30"/>
        </w:rPr>
        <w:t>у</w:t>
      </w:r>
      <w:r w:rsidRPr="002600AE">
        <w:rPr>
          <w:sz w:val="30"/>
          <w:szCs w:val="30"/>
        </w:rPr>
        <w:t>т проводиться парламентск</w:t>
      </w:r>
      <w:r w:rsidR="00AB470E">
        <w:rPr>
          <w:sz w:val="30"/>
          <w:szCs w:val="30"/>
        </w:rPr>
        <w:t>ие</w:t>
      </w:r>
      <w:r w:rsidRPr="002600AE">
        <w:rPr>
          <w:sz w:val="30"/>
          <w:szCs w:val="30"/>
        </w:rPr>
        <w:t xml:space="preserve"> урок</w:t>
      </w:r>
      <w:r w:rsidR="00AB470E">
        <w:rPr>
          <w:sz w:val="30"/>
          <w:szCs w:val="30"/>
        </w:rPr>
        <w:t>и</w:t>
      </w:r>
      <w:r w:rsidRPr="002600AE">
        <w:rPr>
          <w:sz w:val="30"/>
          <w:szCs w:val="30"/>
        </w:rPr>
        <w:t>, посвященны</w:t>
      </w:r>
      <w:r w:rsidR="00AB470E">
        <w:rPr>
          <w:sz w:val="30"/>
          <w:szCs w:val="30"/>
        </w:rPr>
        <w:t>е</w:t>
      </w:r>
      <w:r w:rsidRPr="002600AE">
        <w:rPr>
          <w:sz w:val="30"/>
          <w:szCs w:val="30"/>
        </w:rPr>
        <w:t xml:space="preserve"> 100-летию образования ТАССР и </w:t>
      </w:r>
      <w:r>
        <w:rPr>
          <w:sz w:val="30"/>
          <w:szCs w:val="30"/>
        </w:rPr>
        <w:br/>
      </w:r>
      <w:r w:rsidRPr="002600AE">
        <w:rPr>
          <w:sz w:val="30"/>
          <w:szCs w:val="30"/>
        </w:rPr>
        <w:t>75-летию Победы в Великой Отечественной войне, на тему: «Сохраняя традиции, создаем будущее».</w:t>
      </w:r>
      <w:r w:rsidR="00870465">
        <w:rPr>
          <w:sz w:val="30"/>
          <w:szCs w:val="30"/>
        </w:rPr>
        <w:t xml:space="preserve"> </w:t>
      </w:r>
    </w:p>
    <w:p w:rsidR="002E217D" w:rsidRDefault="00582BA7" w:rsidP="0031419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Просим </w:t>
      </w:r>
      <w:r w:rsidR="006F368D">
        <w:rPr>
          <w:sz w:val="30"/>
          <w:szCs w:val="30"/>
        </w:rPr>
        <w:t>В</w:t>
      </w:r>
      <w:r>
        <w:rPr>
          <w:sz w:val="30"/>
          <w:szCs w:val="30"/>
        </w:rPr>
        <w:t xml:space="preserve">ас </w:t>
      </w:r>
      <w:r w:rsidR="00690195">
        <w:rPr>
          <w:sz w:val="30"/>
          <w:szCs w:val="30"/>
        </w:rPr>
        <w:t>определить образовательные организации и пригласить для участия в парламентских уроках депутатов Государственно</w:t>
      </w:r>
      <w:r w:rsidR="00626B7F">
        <w:rPr>
          <w:sz w:val="30"/>
          <w:szCs w:val="30"/>
        </w:rPr>
        <w:t>го Совета Республики Татарстан</w:t>
      </w:r>
      <w:r w:rsidR="00AF347F">
        <w:rPr>
          <w:sz w:val="30"/>
          <w:szCs w:val="30"/>
        </w:rPr>
        <w:t xml:space="preserve"> и</w:t>
      </w:r>
      <w:r w:rsidR="00626B7F">
        <w:rPr>
          <w:sz w:val="30"/>
          <w:szCs w:val="30"/>
        </w:rPr>
        <w:t xml:space="preserve"> депутатов </w:t>
      </w:r>
      <w:r w:rsidR="00AF347F">
        <w:rPr>
          <w:sz w:val="30"/>
          <w:szCs w:val="30"/>
        </w:rPr>
        <w:t>Вашего муниципального образования</w:t>
      </w:r>
      <w:r w:rsidR="007C52C0">
        <w:rPr>
          <w:sz w:val="30"/>
          <w:szCs w:val="30"/>
        </w:rPr>
        <w:t>.</w:t>
      </w:r>
    </w:p>
    <w:p w:rsidR="00A171D1" w:rsidRDefault="00A171D1" w:rsidP="00690195">
      <w:pPr>
        <w:jc w:val="both"/>
        <w:rPr>
          <w:sz w:val="30"/>
          <w:szCs w:val="30"/>
        </w:rPr>
      </w:pPr>
    </w:p>
    <w:p w:rsidR="00690195" w:rsidRDefault="00690195" w:rsidP="00690195">
      <w:pPr>
        <w:jc w:val="both"/>
        <w:rPr>
          <w:sz w:val="30"/>
          <w:szCs w:val="30"/>
        </w:rPr>
      </w:pPr>
    </w:p>
    <w:p w:rsidR="00690195" w:rsidRPr="00690195" w:rsidRDefault="00690195" w:rsidP="00690195">
      <w:pPr>
        <w:jc w:val="both"/>
        <w:rPr>
          <w:sz w:val="30"/>
          <w:szCs w:val="30"/>
        </w:rPr>
      </w:pPr>
      <w:r>
        <w:rPr>
          <w:sz w:val="30"/>
          <w:szCs w:val="30"/>
        </w:rPr>
        <w:t>С уважением</w:t>
      </w:r>
    </w:p>
    <w:p w:rsidR="000B4CFC" w:rsidRDefault="000B4CFC" w:rsidP="000B4CFC">
      <w:pPr>
        <w:rPr>
          <w:sz w:val="30"/>
          <w:szCs w:val="30"/>
        </w:rPr>
      </w:pPr>
    </w:p>
    <w:p w:rsidR="003F57A4" w:rsidRPr="00872FB2" w:rsidRDefault="00314194" w:rsidP="003F57A4">
      <w:pPr>
        <w:jc w:val="both"/>
        <w:rPr>
          <w:sz w:val="30"/>
          <w:szCs w:val="30"/>
        </w:rPr>
      </w:pPr>
      <w:r>
        <w:rPr>
          <w:sz w:val="30"/>
          <w:szCs w:val="30"/>
        </w:rPr>
        <w:t>Секретарь</w:t>
      </w:r>
      <w:r w:rsidR="003F57A4" w:rsidRPr="00872FB2">
        <w:rPr>
          <w:sz w:val="30"/>
          <w:szCs w:val="30"/>
        </w:rPr>
        <w:t xml:space="preserve"> </w:t>
      </w:r>
    </w:p>
    <w:p w:rsidR="003F57A4" w:rsidRPr="00872FB2" w:rsidRDefault="003F57A4" w:rsidP="003F57A4">
      <w:pPr>
        <w:jc w:val="both"/>
        <w:rPr>
          <w:sz w:val="30"/>
          <w:szCs w:val="30"/>
        </w:rPr>
      </w:pPr>
      <w:r w:rsidRPr="00872FB2">
        <w:rPr>
          <w:sz w:val="30"/>
          <w:szCs w:val="30"/>
        </w:rPr>
        <w:t xml:space="preserve">Государственного Совета </w:t>
      </w:r>
    </w:p>
    <w:p w:rsidR="003F57A4" w:rsidRPr="00872FB2" w:rsidRDefault="003F57A4" w:rsidP="003F57A4">
      <w:pPr>
        <w:jc w:val="both"/>
        <w:rPr>
          <w:sz w:val="30"/>
          <w:szCs w:val="30"/>
        </w:rPr>
      </w:pPr>
      <w:r w:rsidRPr="00872FB2">
        <w:rPr>
          <w:sz w:val="30"/>
          <w:szCs w:val="30"/>
        </w:rPr>
        <w:t>Р</w:t>
      </w:r>
      <w:r>
        <w:rPr>
          <w:sz w:val="30"/>
          <w:szCs w:val="30"/>
        </w:rPr>
        <w:t xml:space="preserve">еспублики Татарстан  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="00314194">
        <w:rPr>
          <w:sz w:val="30"/>
          <w:szCs w:val="30"/>
        </w:rPr>
        <w:t xml:space="preserve">       Л.Н. Маврина</w:t>
      </w:r>
    </w:p>
    <w:p w:rsidR="003F57A4" w:rsidRDefault="003F57A4" w:rsidP="003F57A4">
      <w:pPr>
        <w:rPr>
          <w:sz w:val="30"/>
          <w:szCs w:val="30"/>
        </w:rPr>
      </w:pPr>
    </w:p>
    <w:p w:rsidR="003F57A4" w:rsidRDefault="003F57A4" w:rsidP="003F57A4">
      <w:pPr>
        <w:rPr>
          <w:sz w:val="30"/>
          <w:szCs w:val="30"/>
        </w:rPr>
      </w:pPr>
    </w:p>
    <w:p w:rsidR="003F57A4" w:rsidRDefault="003F57A4" w:rsidP="003F57A4">
      <w:pPr>
        <w:rPr>
          <w:sz w:val="30"/>
          <w:szCs w:val="30"/>
        </w:rPr>
      </w:pPr>
    </w:p>
    <w:p w:rsidR="003F57A4" w:rsidRDefault="003F57A4" w:rsidP="003F57A4">
      <w:pPr>
        <w:rPr>
          <w:sz w:val="30"/>
          <w:szCs w:val="30"/>
        </w:rPr>
      </w:pPr>
    </w:p>
    <w:p w:rsidR="003F57A4" w:rsidRDefault="003F57A4" w:rsidP="003F57A4">
      <w:pPr>
        <w:rPr>
          <w:sz w:val="30"/>
          <w:szCs w:val="30"/>
        </w:rPr>
      </w:pPr>
    </w:p>
    <w:p w:rsidR="003F57A4" w:rsidRDefault="003F57A4" w:rsidP="003F57A4">
      <w:pPr>
        <w:rPr>
          <w:sz w:val="30"/>
          <w:szCs w:val="30"/>
        </w:rPr>
      </w:pPr>
    </w:p>
    <w:p w:rsidR="003F57A4" w:rsidRDefault="003F57A4" w:rsidP="003F57A4">
      <w:pPr>
        <w:rPr>
          <w:sz w:val="30"/>
          <w:szCs w:val="30"/>
        </w:rPr>
      </w:pPr>
    </w:p>
    <w:sectPr w:rsidR="003F57A4" w:rsidSect="003F57A4">
      <w:pgSz w:w="11906" w:h="16838" w:code="9"/>
      <w:pgMar w:top="1134" w:right="566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287" w:rsidRDefault="00BE6287">
      <w:r>
        <w:separator/>
      </w:r>
    </w:p>
  </w:endnote>
  <w:endnote w:type="continuationSeparator" w:id="0">
    <w:p w:rsidR="00BE6287" w:rsidRDefault="00BE62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287" w:rsidRDefault="00BE6287">
      <w:r>
        <w:separator/>
      </w:r>
    </w:p>
  </w:footnote>
  <w:footnote w:type="continuationSeparator" w:id="0">
    <w:p w:rsidR="00BE6287" w:rsidRDefault="00BE62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grammar="clean"/>
  <w:attachedTemplate r:id="rId1"/>
  <w:stylePaneFormatFilter w:val="3F01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291872"/>
    <w:rsid w:val="000045F1"/>
    <w:rsid w:val="00050314"/>
    <w:rsid w:val="000A7A50"/>
    <w:rsid w:val="000B4CFC"/>
    <w:rsid w:val="000E76E7"/>
    <w:rsid w:val="000F1822"/>
    <w:rsid w:val="00154E6E"/>
    <w:rsid w:val="00181A90"/>
    <w:rsid w:val="001D57BB"/>
    <w:rsid w:val="001F1A4E"/>
    <w:rsid w:val="002000E4"/>
    <w:rsid w:val="002600AE"/>
    <w:rsid w:val="0026053B"/>
    <w:rsid w:val="002623B6"/>
    <w:rsid w:val="00291872"/>
    <w:rsid w:val="002A45EC"/>
    <w:rsid w:val="002C52B7"/>
    <w:rsid w:val="002C7829"/>
    <w:rsid w:val="002D0AB5"/>
    <w:rsid w:val="002E217D"/>
    <w:rsid w:val="00314194"/>
    <w:rsid w:val="00347841"/>
    <w:rsid w:val="00357ED9"/>
    <w:rsid w:val="00364EA0"/>
    <w:rsid w:val="003A7C07"/>
    <w:rsid w:val="003F57A4"/>
    <w:rsid w:val="004908C6"/>
    <w:rsid w:val="004F64CB"/>
    <w:rsid w:val="005229E7"/>
    <w:rsid w:val="005453B0"/>
    <w:rsid w:val="0056297D"/>
    <w:rsid w:val="00582BA7"/>
    <w:rsid w:val="0058300B"/>
    <w:rsid w:val="00590CD7"/>
    <w:rsid w:val="005924BD"/>
    <w:rsid w:val="005A4BD8"/>
    <w:rsid w:val="005F55F9"/>
    <w:rsid w:val="00626B7F"/>
    <w:rsid w:val="00684307"/>
    <w:rsid w:val="00690195"/>
    <w:rsid w:val="006A0CEA"/>
    <w:rsid w:val="006C6089"/>
    <w:rsid w:val="006F3057"/>
    <w:rsid w:val="006F368D"/>
    <w:rsid w:val="00753D44"/>
    <w:rsid w:val="00760133"/>
    <w:rsid w:val="00761FD7"/>
    <w:rsid w:val="007703F4"/>
    <w:rsid w:val="007C52C0"/>
    <w:rsid w:val="007C5F2E"/>
    <w:rsid w:val="007F71EA"/>
    <w:rsid w:val="00853CF5"/>
    <w:rsid w:val="00870465"/>
    <w:rsid w:val="00891D9F"/>
    <w:rsid w:val="00896C40"/>
    <w:rsid w:val="008B68B0"/>
    <w:rsid w:val="008D6D7A"/>
    <w:rsid w:val="008E5775"/>
    <w:rsid w:val="008F1B54"/>
    <w:rsid w:val="009274F5"/>
    <w:rsid w:val="00965FBC"/>
    <w:rsid w:val="009B260A"/>
    <w:rsid w:val="009E5ADF"/>
    <w:rsid w:val="00A071E2"/>
    <w:rsid w:val="00A171D1"/>
    <w:rsid w:val="00A346FD"/>
    <w:rsid w:val="00AB02A8"/>
    <w:rsid w:val="00AB470E"/>
    <w:rsid w:val="00AF347F"/>
    <w:rsid w:val="00B41D95"/>
    <w:rsid w:val="00B50AA0"/>
    <w:rsid w:val="00B51BBC"/>
    <w:rsid w:val="00B80439"/>
    <w:rsid w:val="00BB0FD0"/>
    <w:rsid w:val="00BD4145"/>
    <w:rsid w:val="00BE6287"/>
    <w:rsid w:val="00C07CCE"/>
    <w:rsid w:val="00C5412C"/>
    <w:rsid w:val="00C541F6"/>
    <w:rsid w:val="00CE44E8"/>
    <w:rsid w:val="00D843F9"/>
    <w:rsid w:val="00DB01CD"/>
    <w:rsid w:val="00DB3231"/>
    <w:rsid w:val="00DC3CE0"/>
    <w:rsid w:val="00E41CB1"/>
    <w:rsid w:val="00E63D45"/>
    <w:rsid w:val="00E928E8"/>
    <w:rsid w:val="00EC17EB"/>
    <w:rsid w:val="00F0142A"/>
    <w:rsid w:val="00F12052"/>
    <w:rsid w:val="00FA49C8"/>
    <w:rsid w:val="00FC036E"/>
    <w:rsid w:val="00FC7FD8"/>
    <w:rsid w:val="00FD4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9E5ADF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9E5ADF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E41CB1"/>
    <w:rPr>
      <w:rFonts w:ascii="Tahoma" w:hAnsi="Tahoma" w:cs="Tahoma"/>
      <w:sz w:val="16"/>
      <w:szCs w:val="16"/>
    </w:rPr>
  </w:style>
  <w:style w:type="character" w:styleId="a6">
    <w:name w:val="Hyperlink"/>
    <w:basedOn w:val="a0"/>
    <w:rsid w:val="000B4C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1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&#1056;&#1072;&#1073;&#1086;&#1095;&#1080;&#1081;%20&#1089;&#1090;&#1086;&#1083;\&#1073;&#1083;&#1072;&#1085;&#1082;&#1080;\&#1041;&#1083;&#1072;&#1085;&#1082;&#1080;\&#1041;&#1083;&#1072;&#1085;&#1082;&#1080;\&#1076;&#1086;&#1082;&#1080;\blank_predsedate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blank_predsedatel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GSRT</Company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</dc:creator>
  <cp:lastModifiedBy>Лейсан</cp:lastModifiedBy>
  <cp:revision>2</cp:revision>
  <cp:lastPrinted>2014-11-07T13:32:00Z</cp:lastPrinted>
  <dcterms:created xsi:type="dcterms:W3CDTF">2020-02-04T05:02:00Z</dcterms:created>
  <dcterms:modified xsi:type="dcterms:W3CDTF">2020-02-04T05:02:00Z</dcterms:modified>
</cp:coreProperties>
</file>